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457" w:rsidRPr="00002F3F" w:rsidRDefault="005D0457">
      <w:pPr>
        <w:rPr>
          <w:sz w:val="36"/>
        </w:rPr>
      </w:pPr>
      <w:r w:rsidRPr="00002F3F">
        <w:rPr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CABB143" wp14:editId="51BC2989">
                <wp:simplePos x="0" y="0"/>
                <wp:positionH relativeFrom="column">
                  <wp:posOffset>3157870</wp:posOffset>
                </wp:positionH>
                <wp:positionV relativeFrom="paragraph">
                  <wp:posOffset>0</wp:posOffset>
                </wp:positionV>
                <wp:extent cx="3295650" cy="2062716"/>
                <wp:effectExtent l="0" t="0" r="19050" b="139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0" cy="20627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Face to face partner skipping</w:t>
                            </w:r>
                            <w:r w:rsidRPr="005D0457">
                              <w:rPr>
                                <w:sz w:val="32"/>
                              </w:rPr>
                              <w:t xml:space="preserve"> – </w:t>
                            </w:r>
                            <w:r>
                              <w:rPr>
                                <w:sz w:val="32"/>
                              </w:rPr>
                              <w:t>two people in one rope, facing each other</w:t>
                            </w:r>
                          </w:p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D0457">
                              <w:rPr>
                                <w:sz w:val="32"/>
                              </w:rPr>
                              <w:t>How many can you do without stopping?</w:t>
                            </w:r>
                          </w:p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D0457">
                              <w:rPr>
                                <w:sz w:val="32"/>
                              </w:rPr>
                              <w:t xml:space="preserve">Try to do </w:t>
                            </w:r>
                            <w:r>
                              <w:rPr>
                                <w:sz w:val="32"/>
                              </w:rPr>
                              <w:t>5</w:t>
                            </w:r>
                            <w:r w:rsidRPr="005D0457">
                              <w:rPr>
                                <w:sz w:val="32"/>
                              </w:rPr>
                              <w:t xml:space="preserve">0 – the winning score is currently </w:t>
                            </w:r>
                            <w:r>
                              <w:rPr>
                                <w:sz w:val="32"/>
                              </w:rPr>
                              <w:t>380</w:t>
                            </w:r>
                            <w:r w:rsidRPr="005D0457">
                              <w:rPr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ABB1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8.65pt;margin-top:0;width:259.5pt;height:162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">
                <v:textbox>
                  <w:txbxContent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Face to face partner skipping</w:t>
                      </w:r>
                      <w:r w:rsidRPr="005D0457">
                        <w:rPr>
                          <w:sz w:val="32"/>
                        </w:rPr>
                        <w:t xml:space="preserve"> – </w:t>
                      </w:r>
                      <w:r>
                        <w:rPr>
                          <w:sz w:val="32"/>
                        </w:rPr>
                        <w:t>two people in one rope, facing each other</w:t>
                      </w:r>
                    </w:p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 w:rsidRPr="005D0457">
                        <w:rPr>
                          <w:sz w:val="32"/>
                        </w:rPr>
                        <w:t>How many can you do without stopping?</w:t>
                      </w:r>
                    </w:p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 w:rsidRPr="005D0457">
                        <w:rPr>
                          <w:sz w:val="32"/>
                        </w:rPr>
                        <w:t xml:space="preserve">Try to do </w:t>
                      </w:r>
                      <w:r>
                        <w:rPr>
                          <w:sz w:val="32"/>
                        </w:rPr>
                        <w:t>5</w:t>
                      </w:r>
                      <w:r w:rsidRPr="005D0457">
                        <w:rPr>
                          <w:sz w:val="32"/>
                        </w:rPr>
                        <w:t xml:space="preserve">0 – the winning score is currently </w:t>
                      </w:r>
                      <w:r>
                        <w:rPr>
                          <w:sz w:val="32"/>
                        </w:rPr>
                        <w:t>380</w:t>
                      </w:r>
                      <w:r w:rsidRPr="005D0457">
                        <w:rPr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002F3F">
        <w:rPr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6DE8A40" wp14:editId="626A96E9">
                <wp:simplePos x="0" y="0"/>
                <wp:positionH relativeFrom="column">
                  <wp:posOffset>-212725</wp:posOffset>
                </wp:positionH>
                <wp:positionV relativeFrom="paragraph">
                  <wp:posOffset>10160</wp:posOffset>
                </wp:positionV>
                <wp:extent cx="3295650" cy="1404620"/>
                <wp:effectExtent l="0" t="0" r="19050" b="273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D0457">
                              <w:rPr>
                                <w:sz w:val="32"/>
                              </w:rPr>
                              <w:t>Continuous crossovers – must keep arms crossed.</w:t>
                            </w:r>
                          </w:p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D0457">
                              <w:rPr>
                                <w:sz w:val="32"/>
                              </w:rPr>
                              <w:t>How many can you do without stopping?</w:t>
                            </w:r>
                          </w:p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D0457">
                              <w:rPr>
                                <w:sz w:val="32"/>
                              </w:rPr>
                              <w:t>Try to do 40 – the winning score is currently 733.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DE8A40" id="_x0000_s1027" type="#_x0000_t202" style="position:absolute;margin-left:-16.75pt;margin-top:.8pt;width:259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">
                <v:textbox style="mso-fit-shape-to-text:t">
                  <w:txbxContent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 w:rsidRPr="005D0457">
                        <w:rPr>
                          <w:sz w:val="32"/>
                        </w:rPr>
                        <w:t>Continuous crossovers – must keep arms crossed.</w:t>
                      </w:r>
                    </w:p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 w:rsidRPr="005D0457">
                        <w:rPr>
                          <w:sz w:val="32"/>
                        </w:rPr>
                        <w:t>How many can you do without stopping?</w:t>
                      </w:r>
                    </w:p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 w:rsidRPr="005D0457">
                        <w:rPr>
                          <w:sz w:val="32"/>
                        </w:rPr>
                        <w:t>Try to do 40 – the winning score is currently 733.</w:t>
                      </w:r>
                    </w:p>
                  </w:txbxContent>
                </v:textbox>
              </v:shape>
            </w:pict>
          </mc:Fallback>
        </mc:AlternateContent>
      </w:r>
    </w:p>
    <w:p w:rsidR="005D0457" w:rsidRPr="00002F3F" w:rsidRDefault="005D0457">
      <w:pPr>
        <w:rPr>
          <w:sz w:val="36"/>
        </w:rPr>
      </w:pPr>
    </w:p>
    <w:p w:rsidR="005D0457" w:rsidRPr="00002F3F" w:rsidRDefault="005D0457">
      <w:pPr>
        <w:rPr>
          <w:sz w:val="36"/>
        </w:rPr>
      </w:pPr>
    </w:p>
    <w:p w:rsidR="005D0457" w:rsidRPr="00002F3F" w:rsidRDefault="005D0457">
      <w:pPr>
        <w:rPr>
          <w:sz w:val="36"/>
        </w:rPr>
      </w:pPr>
    </w:p>
    <w:p w:rsidR="005D0457" w:rsidRPr="00002F3F" w:rsidRDefault="005D0457" w:rsidP="005D0457">
      <w:pPr>
        <w:rPr>
          <w:sz w:val="36"/>
        </w:rPr>
      </w:pPr>
    </w:p>
    <w:p w:rsidR="005D0457" w:rsidRPr="00002F3F" w:rsidRDefault="005D0457">
      <w:pPr>
        <w:rPr>
          <w:sz w:val="36"/>
        </w:rPr>
      </w:pPr>
    </w:p>
    <w:p w:rsidR="005D0457" w:rsidRPr="00002F3F" w:rsidRDefault="00002F3F" w:rsidP="005D0457">
      <w:pPr>
        <w:rPr>
          <w:sz w:val="36"/>
        </w:rPr>
      </w:pPr>
      <w:bookmarkStart w:id="0" w:name="_GoBack"/>
      <w:bookmarkEnd w:id="0"/>
      <w:r w:rsidRPr="00002F3F">
        <w:rPr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-212651</wp:posOffset>
                </wp:positionH>
                <wp:positionV relativeFrom="paragraph">
                  <wp:posOffset>170756</wp:posOffset>
                </wp:positionV>
                <wp:extent cx="3295650" cy="2254102"/>
                <wp:effectExtent l="0" t="0" r="19050" b="133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0" cy="22541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Pretzels</w:t>
                            </w:r>
                            <w:r w:rsidRPr="005D0457">
                              <w:rPr>
                                <w:sz w:val="32"/>
                              </w:rPr>
                              <w:t xml:space="preserve"> – </w:t>
                            </w:r>
                            <w:r>
                              <w:rPr>
                                <w:sz w:val="32"/>
                              </w:rPr>
                              <w:t>one arm under the leg and continuous hops</w:t>
                            </w:r>
                            <w:r w:rsidRPr="005D0457">
                              <w:rPr>
                                <w:sz w:val="32"/>
                              </w:rPr>
                              <w:t>.</w:t>
                            </w:r>
                          </w:p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D0457">
                              <w:rPr>
                                <w:sz w:val="32"/>
                              </w:rPr>
                              <w:t>How many can you do without stopping?</w:t>
                            </w:r>
                          </w:p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Try to do 30</w:t>
                            </w:r>
                            <w:r w:rsidRPr="005D0457">
                              <w:rPr>
                                <w:sz w:val="32"/>
                              </w:rPr>
                              <w:t xml:space="preserve"> – the </w:t>
                            </w:r>
                            <w:r>
                              <w:rPr>
                                <w:sz w:val="32"/>
                              </w:rPr>
                              <w:t>winning score is currently 132</w:t>
                            </w:r>
                            <w:r w:rsidRPr="005D0457">
                              <w:rPr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6.75pt;margin-top:13.45pt;width:259.5pt;height:17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">
                <v:textbox>
                  <w:txbxContent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Pretzels</w:t>
                      </w:r>
                      <w:r w:rsidRPr="005D0457">
                        <w:rPr>
                          <w:sz w:val="32"/>
                        </w:rPr>
                        <w:t xml:space="preserve"> – </w:t>
                      </w:r>
                      <w:r>
                        <w:rPr>
                          <w:sz w:val="32"/>
                        </w:rPr>
                        <w:t>one arm under the leg and continuous hops</w:t>
                      </w:r>
                      <w:r w:rsidRPr="005D0457">
                        <w:rPr>
                          <w:sz w:val="32"/>
                        </w:rPr>
                        <w:t>.</w:t>
                      </w:r>
                    </w:p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 w:rsidRPr="005D0457">
                        <w:rPr>
                          <w:sz w:val="32"/>
                        </w:rPr>
                        <w:t>How many can you do without stopping?</w:t>
                      </w:r>
                    </w:p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Try to do 30</w:t>
                      </w:r>
                      <w:r w:rsidRPr="005D0457">
                        <w:rPr>
                          <w:sz w:val="32"/>
                        </w:rPr>
                        <w:t xml:space="preserve"> – the </w:t>
                      </w:r>
                      <w:r>
                        <w:rPr>
                          <w:sz w:val="32"/>
                        </w:rPr>
                        <w:t>winning score is currently 132</w:t>
                      </w:r>
                      <w:r w:rsidRPr="005D0457">
                        <w:rPr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D0457" w:rsidRPr="00002F3F">
        <w:rPr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CABB143" wp14:editId="51BC2989">
                <wp:simplePos x="0" y="0"/>
                <wp:positionH relativeFrom="column">
                  <wp:posOffset>3147237</wp:posOffset>
                </wp:positionH>
                <wp:positionV relativeFrom="paragraph">
                  <wp:posOffset>171288</wp:posOffset>
                </wp:positionV>
                <wp:extent cx="3295650" cy="1404620"/>
                <wp:effectExtent l="0" t="0" r="19050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Double </w:t>
                            </w:r>
                            <w:proofErr w:type="spellStart"/>
                            <w:r>
                              <w:rPr>
                                <w:sz w:val="32"/>
                              </w:rPr>
                              <w:t>unders</w:t>
                            </w:r>
                            <w:proofErr w:type="spellEnd"/>
                            <w:r w:rsidRPr="005D0457">
                              <w:rPr>
                                <w:sz w:val="32"/>
                              </w:rPr>
                              <w:t xml:space="preserve"> – </w:t>
                            </w:r>
                            <w:r>
                              <w:rPr>
                                <w:sz w:val="32"/>
                              </w:rPr>
                              <w:t>can rest after a double under by single bouncing but cannot stop the rope</w:t>
                            </w:r>
                          </w:p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D0457">
                              <w:rPr>
                                <w:sz w:val="32"/>
                              </w:rPr>
                              <w:t>How many can you do without stopping?</w:t>
                            </w:r>
                          </w:p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Try to do 1</w:t>
                            </w:r>
                            <w:r w:rsidRPr="005D0457">
                              <w:rPr>
                                <w:sz w:val="32"/>
                              </w:rPr>
                              <w:t xml:space="preserve">0 – the </w:t>
                            </w:r>
                            <w:r>
                              <w:rPr>
                                <w:sz w:val="32"/>
                              </w:rPr>
                              <w:t>winning score is currently 103</w:t>
                            </w:r>
                            <w:r w:rsidRPr="005D0457">
                              <w:rPr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ABB143" id="_x0000_s1029" type="#_x0000_t202" style="position:absolute;margin-left:247.8pt;margin-top:13.5pt;width:259.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">
                <v:textbox style="mso-fit-shape-to-text:t">
                  <w:txbxContent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Double </w:t>
                      </w:r>
                      <w:proofErr w:type="spellStart"/>
                      <w:r>
                        <w:rPr>
                          <w:sz w:val="32"/>
                        </w:rPr>
                        <w:t>unders</w:t>
                      </w:r>
                      <w:proofErr w:type="spellEnd"/>
                      <w:r w:rsidRPr="005D0457">
                        <w:rPr>
                          <w:sz w:val="32"/>
                        </w:rPr>
                        <w:t xml:space="preserve"> – </w:t>
                      </w:r>
                      <w:r>
                        <w:rPr>
                          <w:sz w:val="32"/>
                        </w:rPr>
                        <w:t>can rest after a double under by single bouncing but cannot stop the rope</w:t>
                      </w:r>
                    </w:p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 w:rsidRPr="005D0457">
                        <w:rPr>
                          <w:sz w:val="32"/>
                        </w:rPr>
                        <w:t>How many can you do without stopping?</w:t>
                      </w:r>
                    </w:p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Try to do 1</w:t>
                      </w:r>
                      <w:r w:rsidRPr="005D0457">
                        <w:rPr>
                          <w:sz w:val="32"/>
                        </w:rPr>
                        <w:t xml:space="preserve">0 – the </w:t>
                      </w:r>
                      <w:r>
                        <w:rPr>
                          <w:sz w:val="32"/>
                        </w:rPr>
                        <w:t>winning score is currently 103</w:t>
                      </w:r>
                      <w:r w:rsidRPr="005D0457">
                        <w:rPr>
                          <w:sz w:val="3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017E7" w:rsidRPr="00002F3F" w:rsidRDefault="005D0457" w:rsidP="005D0457">
      <w:pPr>
        <w:tabs>
          <w:tab w:val="left" w:pos="5191"/>
        </w:tabs>
        <w:rPr>
          <w:sz w:val="36"/>
        </w:rPr>
      </w:pPr>
      <w:r w:rsidRPr="00002F3F">
        <w:rPr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CABB143" wp14:editId="51BC2989">
                <wp:simplePos x="0" y="0"/>
                <wp:positionH relativeFrom="column">
                  <wp:posOffset>3178810</wp:posOffset>
                </wp:positionH>
                <wp:positionV relativeFrom="paragraph">
                  <wp:posOffset>2500630</wp:posOffset>
                </wp:positionV>
                <wp:extent cx="3295650" cy="2268220"/>
                <wp:effectExtent l="0" t="0" r="19050" b="1778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0" cy="2268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Double Dutch</w:t>
                            </w:r>
                            <w:r w:rsidRPr="005D0457">
                              <w:rPr>
                                <w:sz w:val="32"/>
                              </w:rPr>
                              <w:t xml:space="preserve"> – </w:t>
                            </w:r>
                            <w:r>
                              <w:rPr>
                                <w:sz w:val="32"/>
                              </w:rPr>
                              <w:t>two footed single bounce or one foot to the other</w:t>
                            </w:r>
                            <w:r w:rsidRPr="005D0457">
                              <w:rPr>
                                <w:sz w:val="32"/>
                              </w:rPr>
                              <w:t>.</w:t>
                            </w:r>
                          </w:p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D0457">
                              <w:rPr>
                                <w:sz w:val="32"/>
                              </w:rPr>
                              <w:t>How many can you do without stopping?</w:t>
                            </w:r>
                          </w:p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Try to do 5</w:t>
                            </w:r>
                            <w:r w:rsidRPr="005D0457">
                              <w:rPr>
                                <w:sz w:val="32"/>
                              </w:rPr>
                              <w:t xml:space="preserve">0 – the </w:t>
                            </w:r>
                            <w:r>
                              <w:rPr>
                                <w:sz w:val="32"/>
                              </w:rPr>
                              <w:t>winning score is currently 880</w:t>
                            </w:r>
                            <w:r w:rsidRPr="005D0457">
                              <w:rPr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BB143" id="_x0000_s1030" type="#_x0000_t202" style="position:absolute;margin-left:250.3pt;margin-top:196.9pt;width:259.5pt;height:178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">
                <v:textbox>
                  <w:txbxContent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Double Dutch</w:t>
                      </w:r>
                      <w:r w:rsidRPr="005D0457">
                        <w:rPr>
                          <w:sz w:val="32"/>
                        </w:rPr>
                        <w:t xml:space="preserve"> – </w:t>
                      </w:r>
                      <w:r>
                        <w:rPr>
                          <w:sz w:val="32"/>
                        </w:rPr>
                        <w:t>two footed single bounce or one foot to the other</w:t>
                      </w:r>
                      <w:r w:rsidRPr="005D0457">
                        <w:rPr>
                          <w:sz w:val="32"/>
                        </w:rPr>
                        <w:t>.</w:t>
                      </w:r>
                    </w:p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 w:rsidRPr="005D0457">
                        <w:rPr>
                          <w:sz w:val="32"/>
                        </w:rPr>
                        <w:t>How many can you do without stopping?</w:t>
                      </w:r>
                    </w:p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Try to do 5</w:t>
                      </w:r>
                      <w:r w:rsidRPr="005D0457">
                        <w:rPr>
                          <w:sz w:val="32"/>
                        </w:rPr>
                        <w:t xml:space="preserve">0 – the </w:t>
                      </w:r>
                      <w:r>
                        <w:rPr>
                          <w:sz w:val="32"/>
                        </w:rPr>
                        <w:t>winning score is currently 880</w:t>
                      </w:r>
                      <w:r w:rsidRPr="005D0457">
                        <w:rPr>
                          <w:sz w:val="3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02F3F">
        <w:rPr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CABB143" wp14:editId="51BC2989">
                <wp:simplePos x="0" y="0"/>
                <wp:positionH relativeFrom="column">
                  <wp:posOffset>-202018</wp:posOffset>
                </wp:positionH>
                <wp:positionV relativeFrom="paragraph">
                  <wp:posOffset>2495417</wp:posOffset>
                </wp:positionV>
                <wp:extent cx="3295650" cy="1404620"/>
                <wp:effectExtent l="0" t="0" r="19050" b="2730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Keep the pot boiling</w:t>
                            </w:r>
                            <w:r w:rsidRPr="005D0457">
                              <w:rPr>
                                <w:sz w:val="32"/>
                              </w:rPr>
                              <w:t xml:space="preserve"> – </w:t>
                            </w:r>
                            <w:r>
                              <w:rPr>
                                <w:sz w:val="32"/>
                              </w:rPr>
                              <w:t>a continuous flow of running in, jumping and running out without an empty loop</w:t>
                            </w:r>
                            <w:r w:rsidRPr="005D0457">
                              <w:rPr>
                                <w:sz w:val="32"/>
                              </w:rPr>
                              <w:t>.</w:t>
                            </w:r>
                          </w:p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D0457">
                              <w:rPr>
                                <w:sz w:val="32"/>
                              </w:rPr>
                              <w:t>How many can you do without stopping?</w:t>
                            </w:r>
                          </w:p>
                          <w:p w:rsidR="005D0457" w:rsidRPr="005D0457" w:rsidRDefault="005D0457" w:rsidP="005D0457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Try to do 3</w:t>
                            </w:r>
                            <w:r w:rsidRPr="005D0457">
                              <w:rPr>
                                <w:sz w:val="32"/>
                              </w:rPr>
                              <w:t xml:space="preserve">0 – the </w:t>
                            </w:r>
                            <w:r>
                              <w:rPr>
                                <w:sz w:val="32"/>
                              </w:rPr>
                              <w:t>winning score is currently 777</w:t>
                            </w:r>
                            <w:r w:rsidRPr="005D0457">
                              <w:rPr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ABB143" id="_x0000_s1031" type="#_x0000_t202" style="position:absolute;margin-left:-15.9pt;margin-top:196.5pt;width:259.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">
                <v:textbox style="mso-fit-shape-to-text:t">
                  <w:txbxContent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Keep the pot boiling</w:t>
                      </w:r>
                      <w:r w:rsidRPr="005D0457">
                        <w:rPr>
                          <w:sz w:val="32"/>
                        </w:rPr>
                        <w:t xml:space="preserve"> – </w:t>
                      </w:r>
                      <w:r>
                        <w:rPr>
                          <w:sz w:val="32"/>
                        </w:rPr>
                        <w:t>a continuous flow of running in, jumping and running out without an empty loop</w:t>
                      </w:r>
                      <w:r w:rsidRPr="005D0457">
                        <w:rPr>
                          <w:sz w:val="32"/>
                        </w:rPr>
                        <w:t>.</w:t>
                      </w:r>
                    </w:p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 w:rsidRPr="005D0457">
                        <w:rPr>
                          <w:sz w:val="32"/>
                        </w:rPr>
                        <w:t>How many can you do without stopping?</w:t>
                      </w:r>
                    </w:p>
                    <w:p w:rsidR="005D0457" w:rsidRPr="005D0457" w:rsidRDefault="005D0457" w:rsidP="005D0457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Try to do 3</w:t>
                      </w:r>
                      <w:r w:rsidRPr="005D0457">
                        <w:rPr>
                          <w:sz w:val="32"/>
                        </w:rPr>
                        <w:t xml:space="preserve">0 – the </w:t>
                      </w:r>
                      <w:r>
                        <w:rPr>
                          <w:sz w:val="32"/>
                        </w:rPr>
                        <w:t>winning score is currently 777</w:t>
                      </w:r>
                      <w:r w:rsidRPr="005D0457">
                        <w:rPr>
                          <w:sz w:val="3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02F3F">
        <w:rPr>
          <w:sz w:val="36"/>
        </w:rPr>
        <w:tab/>
      </w:r>
    </w:p>
    <w:sectPr w:rsidR="006017E7" w:rsidRPr="00002F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457"/>
    <w:rsid w:val="00002F3F"/>
    <w:rsid w:val="005D0457"/>
    <w:rsid w:val="0060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1C204"/>
  <w15:chartTrackingRefBased/>
  <w15:docId w15:val="{7FDAFD0F-E8F7-4B1F-9948-15AA839F4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13F598CB</Template>
  <TotalTime>51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Joss Freeman</dc:creator>
  <cp:keywords/>
  <dc:description/>
  <cp:lastModifiedBy>Joss Freeman</cp:lastModifiedBy>
  <cp:revision>2</cp:revision>
  <dcterms:created xsi:type="dcterms:W3CDTF">2020-03-03T14:22:00Z</dcterms:created>
  <dcterms:modified xsi:type="dcterms:W3CDTF">2020-03-03T15:13:00Z</dcterms:modified>
</cp:coreProperties>
</file>