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874" w:rsidRDefault="00D4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-169333</wp:posOffset>
                </wp:positionH>
                <wp:positionV relativeFrom="paragraph">
                  <wp:posOffset>-474133</wp:posOffset>
                </wp:positionV>
                <wp:extent cx="4842933" cy="627662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2933" cy="6276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Mathematics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Count </w:t>
                            </w: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forwards and backward with positive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and negative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numbers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through zero.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Count forwards/backwards in steps of powers of 10 for any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given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number up to 1,000,000.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Compare and order numbers up to 1,000,000.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Compare and order numbers with </w:t>
                            </w: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decimal places.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Read Roman numerals to 1,000.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Identify all multiples and factors, including finding all factor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pairs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Use known tables to derive other number facts.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Recall prime numbers up to 19.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Recognise and use square numbers and cube numbers.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Recognise place value of any number up to 1,000,000.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Round any number up to 1,000,000 to the nearest 10, 100, 1000,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10,000 or 100,000.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Round decimals with </w:t>
                            </w: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decimal places to nearest whole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number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and 1 decimal place.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Add and subtract numbers with more than 4-digits using formal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written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method.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Use rounding to check answers.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Multiply 4-digits by 1-digit/ 2-digit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Divide up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to 4-digits by 1-digit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Multiply &amp; divide whole numbers &amp; decimals by 10, 100 and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1,000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Recognise and use thousandths.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Recognise mixed numbers and improper fractions and convert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from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one to another.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Multiply proper fractions and mixed numbers by whole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numbers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Identify and write equivalent fractions.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Solve time problems using timetables and converting between</w:t>
                            </w:r>
                          </w:p>
                          <w:p w:rsidR="001965A9" w:rsidRDefault="002502A9" w:rsidP="002502A9"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>different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0"/>
                                <w:szCs w:val="20"/>
                              </w:rPr>
                              <w:t xml:space="preserve"> units of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3.35pt;margin-top:-37.35pt;width:381.35pt;height:49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" fillcolor="white [3201]" stroked="f" strokeweight=".5pt">
                <v:textbox>
                  <w:txbxContent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Mathematics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Count </w:t>
                      </w: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forwards and backward with positive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and negative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numbers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through zero.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Count forwards/backwards in steps of powers of 10 for any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given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number up to 1,000,000.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Compare and order numbers up to 1,000,000.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Compare and order numbers with </w:t>
                      </w: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3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decimal places.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Read Roman numerals to 1,000.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Identify all multiples and factors, including finding all factor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pairs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Use known tables to derive other number facts.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Recall prime numbers up to 19.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Recognise and use square numbers and cube numbers.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Recognise place value of any number up to 1,000,000.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Round any number up to 1,000,000 to the nearest 10, 100, 1000,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10,000 or 100,000.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Round decimals with </w:t>
                      </w: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2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decimal places to nearest whole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number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and 1 decimal place.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Add and subtract numbers with more than 4-digits using formal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written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method.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Use rounding to check answers.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Multiply 4-digits by 1-digit/ 2-digit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Divide up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to 4-digits by 1-digit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Multiply &amp; divide whole numbers &amp; decimals by 10, 100 and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1,000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Recognise and use thousandths.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Recognise mixed numbers and improper fractions and convert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from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one to another.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Multiply proper fractions and mixed numbers by whole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numbers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Identify and write equivalent fractions.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Solve time problems using timetables and converting between</w:t>
                      </w:r>
                    </w:p>
                    <w:p w:rsidR="001965A9" w:rsidRDefault="002502A9" w:rsidP="002502A9">
                      <w:proofErr w:type="gramStart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>different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0"/>
                          <w:szCs w:val="20"/>
                        </w:rPr>
                        <w:t xml:space="preserve"> units of time.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C923FCC" wp14:editId="31A62883">
                <wp:simplePos x="0" y="0"/>
                <wp:positionH relativeFrom="margin">
                  <wp:align>right</wp:align>
                </wp:positionH>
                <wp:positionV relativeFrom="paragraph">
                  <wp:posOffset>3813175</wp:posOffset>
                </wp:positionV>
                <wp:extent cx="3194050" cy="1404620"/>
                <wp:effectExtent l="0" t="0" r="2540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5A9" w:rsidRPr="00354EAA" w:rsidRDefault="001965A9" w:rsidP="00D43E13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354EAA">
                              <w:rPr>
                                <w:sz w:val="72"/>
                                <w:szCs w:val="72"/>
                              </w:rPr>
                              <w:t>End of year 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923FCC" id="Text Box 2" o:spid="_x0000_s1027" type="#_x0000_t202" style="position:absolute;margin-left:200.3pt;margin-top:300.25pt;width:251.5pt;height:110.6pt;z-index:25166233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">
                <v:textbox style="mso-fit-shape-to-text:t">
                  <w:txbxContent>
                    <w:p w:rsidR="001965A9" w:rsidRPr="00354EAA" w:rsidRDefault="001965A9" w:rsidP="00D43E13">
                      <w:pPr>
                        <w:rPr>
                          <w:sz w:val="72"/>
                          <w:szCs w:val="72"/>
                        </w:rPr>
                      </w:pPr>
                      <w:r w:rsidRPr="00354EAA">
                        <w:rPr>
                          <w:sz w:val="72"/>
                          <w:szCs w:val="72"/>
                        </w:rPr>
                        <w:t>End of year expectations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6298918</wp:posOffset>
                </wp:positionH>
                <wp:positionV relativeFrom="paragraph">
                  <wp:posOffset>-225143</wp:posOffset>
                </wp:positionV>
                <wp:extent cx="1648178" cy="936978"/>
                <wp:effectExtent l="0" t="0" r="28575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8178" cy="936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65A9" w:rsidRPr="00D43E13" w:rsidRDefault="002502A9" w:rsidP="00D43E1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  <w:t>Year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496pt;margin-top:-17.75pt;width:129.8pt;height:73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" fillcolor="white [3201]" strokeweight=".5pt">
                <v:textbox>
                  <w:txbxContent>
                    <w:p w:rsidR="001965A9" w:rsidRPr="00D43E13" w:rsidRDefault="002502A9" w:rsidP="00D43E13">
                      <w:pPr>
                        <w:jc w:val="center"/>
                        <w:rPr>
                          <w:rFonts w:ascii="Century Gothic" w:hAnsi="Century Gothic"/>
                          <w:b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52"/>
                        </w:rPr>
                        <w:t>Year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6039133</wp:posOffset>
                </wp:positionH>
                <wp:positionV relativeFrom="paragraph">
                  <wp:posOffset>1444696</wp:posOffset>
                </wp:positionV>
                <wp:extent cx="2404534" cy="206586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534" cy="2065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965A9" w:rsidRDefault="001965A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FD0A01" wp14:editId="4E338C3B">
                                  <wp:extent cx="2021205" cy="1709420"/>
                                  <wp:effectExtent l="0" t="0" r="0" b="5080"/>
                                  <wp:docPr id="4" name="Picture 1" descr="Image result for leatherhead trinity school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1" descr="Image result for leatherhead trinity school logo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1205" cy="1709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475.5pt;margin-top:113.75pt;width:189.35pt;height:16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" fillcolor="white [3201]" stroked="f" strokeweight=".5pt">
                <v:textbox>
                  <w:txbxContent>
                    <w:p w:rsidR="001965A9" w:rsidRDefault="001965A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FD0A01" wp14:editId="4E338C3B">
                            <wp:extent cx="2021205" cy="1709420"/>
                            <wp:effectExtent l="0" t="0" r="0" b="5080"/>
                            <wp:docPr id="4" name="Picture 1" descr="Image result for leatherhead trinity school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1" descr="Image result for leatherhead trinity school logo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1205" cy="170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4854152</wp:posOffset>
                </wp:positionH>
                <wp:positionV relativeFrom="paragraph">
                  <wp:posOffset>-327025</wp:posOffset>
                </wp:positionV>
                <wp:extent cx="4752128" cy="6378223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128" cy="6378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Writing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Add phrases to make sentences more precise and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detailed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range of sentence openers – judging the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impact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or effect needed.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Begin to adapt sentence structure to text type.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pronouns to avoid repetition.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Indicate degrees of possibility using adverbs (e.g.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perhaps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, surely) or modal verbs (e.g. might, should,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will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the following to indicate parenthesis: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brackets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dashes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comma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commas to clarify meaning or avoid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ambiguity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Link clauses in sentences using a range of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subordinating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and coordinating conjunctions.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verb phrases to create subtle differences (e.g.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she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began to run).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Consistently organize into paragraphs.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Link ideas across paragraphs using adverbials of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(e.g. later), place (e.g. nearby) and number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e.g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. secondly).</w:t>
                            </w:r>
                          </w:p>
                          <w:p w:rsidR="001965A9" w:rsidRDefault="002502A9" w:rsidP="002502A9"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Write legibly, fluently and with increasing speed.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30" type="#_x0000_t202" style="position:absolute;margin-left:382.2pt;margin-top:-25.75pt;width:374.2pt;height:502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" fillcolor="white [3201]" stroked="f" strokeweight=".5pt">
                <v:textbox>
                  <w:txbxContent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Writing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bookmarkStart w:id="1" w:name="_GoBack"/>
                      <w:bookmarkEnd w:id="1"/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Add phrases to make sentences more precise and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detailed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range of sentence openers – judging the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impact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or effect needed.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Begin to adapt sentence structure to text type.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pronouns to avoid repetition.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Indicate degrees of possibility using adverbs (e.g.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perhaps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, surely) or modal verbs (e.g. might, should,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will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).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the following to indicate parenthesis: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brackets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dashes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comma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commas to clarify meaning or avoid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ambiguity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Link clauses in sentences using a range of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subordinating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and coordinating conjunctions.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verb phrases to create subtle differences (e.g.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she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began to run).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Consistently organize into paragraphs.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Link ideas across paragraphs using adverbials of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time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(e.g. later), place (e.g. nearby) and number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(</w:t>
                      </w: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e.g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. secondly).</w:t>
                      </w:r>
                    </w:p>
                    <w:p w:rsidR="001965A9" w:rsidRDefault="002502A9" w:rsidP="002502A9"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Write legibly, fluently and with increasing speed.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-383823</wp:posOffset>
                </wp:positionH>
                <wp:positionV relativeFrom="paragraph">
                  <wp:posOffset>-237067</wp:posOffset>
                </wp:positionV>
                <wp:extent cx="4617155" cy="642337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7155" cy="64233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Reading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Summarise main points of an argument or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discussion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within their reading and make up own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mind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about issue/s.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Compare between two texts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Appreciate that people use bias in persuasive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writing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Appreciate how two people may have a different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view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on the same event.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Draw inferences and justify with evidence from the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text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Vary voice for direct or indirect speech.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Recognise clauses within sentences.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Explain how and why a writer has used clauses to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add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 information to a sentence.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more than one source when carrying out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research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502A9" w:rsidRDefault="002502A9" w:rsidP="002502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Create a set of notes to summarise what has been</w:t>
                            </w:r>
                          </w:p>
                          <w:p w:rsidR="001965A9" w:rsidRDefault="002502A9" w:rsidP="002502A9"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read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30.2pt;margin-top:-18.65pt;width:363.55pt;height:50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" fillcolor="white [3201]" stroked="f" strokeweight=".5pt">
                <v:textbox>
                  <w:txbxContent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Reading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Summarise main points of an argument or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discussion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within their reading and make up own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mind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about issue/s.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Compare between two texts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Appreciate that people use bias in persuasive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writing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Appreciate how two people may have a different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view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on the same event.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Draw inferences and justify with evidence from the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text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Vary voice for direct or indirect speech.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Recognise clauses within sentences.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Explain how and why a writer has used clauses to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add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information to a sentence.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more than one source when carrying out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research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.</w:t>
                      </w:r>
                    </w:p>
                    <w:p w:rsidR="002502A9" w:rsidRDefault="002502A9" w:rsidP="002502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Create a set of notes to summarise what has been</w:t>
                      </w:r>
                    </w:p>
                    <w:p w:rsidR="001965A9" w:rsidRDefault="002502A9" w:rsidP="002502A9">
                      <w:proofErr w:type="gramStart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read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</w:t>
      </w:r>
    </w:p>
    <w:p w:rsidR="00D43E13" w:rsidRDefault="00D43E13"/>
    <w:p w:rsidR="00D43E13" w:rsidRDefault="00D43E13"/>
    <w:sectPr w:rsidR="00D43E13" w:rsidSect="00D43E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13"/>
    <w:rsid w:val="001965A9"/>
    <w:rsid w:val="002502A9"/>
    <w:rsid w:val="004C0874"/>
    <w:rsid w:val="00912C36"/>
    <w:rsid w:val="00D43E13"/>
    <w:rsid w:val="00EA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467D7"/>
  <w15:chartTrackingRefBased/>
  <w15:docId w15:val="{74E8A057-69D5-4ADF-A0DD-86AA8EDCA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AA638-4E17-4164-AC3A-67ED6C5BB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8009B664</Template>
  <TotalTime>0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Cox</dc:creator>
  <cp:keywords/>
  <dc:description/>
  <cp:lastModifiedBy>Laura Cox</cp:lastModifiedBy>
  <cp:revision>2</cp:revision>
  <dcterms:created xsi:type="dcterms:W3CDTF">2019-09-17T06:46:00Z</dcterms:created>
  <dcterms:modified xsi:type="dcterms:W3CDTF">2019-09-17T06:46:00Z</dcterms:modified>
</cp:coreProperties>
</file>